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F11A3" w:rsidRDefault="00547D54">
      <w:pPr>
        <w:jc w:val="center"/>
        <w:rPr>
          <w:sz w:val="60"/>
          <w:szCs w:val="60"/>
        </w:rPr>
      </w:pPr>
      <w:bookmarkStart w:id="0" w:name="_GoBack"/>
      <w:bookmarkEnd w:id="0"/>
      <w:r>
        <w:rPr>
          <w:sz w:val="60"/>
          <w:szCs w:val="60"/>
        </w:rPr>
        <w:t>Student Briefing Packet</w:t>
      </w:r>
    </w:p>
    <w:p w:rsidR="00CF11A3" w:rsidRDefault="00547D54">
      <w:pPr>
        <w:jc w:val="center"/>
        <w:rPr>
          <w:sz w:val="36"/>
          <w:szCs w:val="36"/>
        </w:rPr>
      </w:pPr>
      <w:r>
        <w:rPr>
          <w:noProof/>
          <w:sz w:val="60"/>
          <w:szCs w:val="60"/>
          <w:lang w:val="en-US"/>
        </w:rPr>
        <w:drawing>
          <wp:inline distT="114300" distB="114300" distL="114300" distR="114300">
            <wp:extent cx="6257925" cy="42576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11A3" w:rsidRDefault="00547D5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  <w:u w:val="single"/>
        </w:rPr>
        <w:t>Inside the White House Situation Room</w:t>
      </w:r>
      <w:r>
        <w:rPr>
          <w:b/>
          <w:sz w:val="56"/>
          <w:szCs w:val="56"/>
        </w:rPr>
        <w:t>:</w:t>
      </w:r>
    </w:p>
    <w:p w:rsidR="00CF11A3" w:rsidRDefault="00547D54">
      <w:pPr>
        <w:jc w:val="center"/>
        <w:rPr>
          <w:sz w:val="48"/>
          <w:szCs w:val="48"/>
        </w:rPr>
      </w:pPr>
      <w:r>
        <w:rPr>
          <w:sz w:val="48"/>
          <w:szCs w:val="48"/>
        </w:rPr>
        <w:t>A Presidential Advisory Meeting about what to do about the dangers of a nuclear North Korea</w:t>
      </w:r>
    </w:p>
    <w:p w:rsidR="00CF11A3" w:rsidRDefault="00547D54">
      <w:pPr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 xml:space="preserve"> </w:t>
      </w:r>
    </w:p>
    <w:p w:rsidR="00CF11A3" w:rsidRDefault="00547D54">
      <w:pPr>
        <w:jc w:val="center"/>
        <w:rPr>
          <w:sz w:val="32"/>
          <w:szCs w:val="32"/>
        </w:rPr>
      </w:pPr>
      <w:r>
        <w:rPr>
          <w:sz w:val="32"/>
          <w:szCs w:val="32"/>
        </w:rPr>
        <w:t>Student Name: ____________________________________</w:t>
      </w:r>
    </w:p>
    <w:p w:rsidR="00CF11A3" w:rsidRDefault="00CF11A3">
      <w:pPr>
        <w:jc w:val="center"/>
        <w:rPr>
          <w:sz w:val="36"/>
          <w:szCs w:val="36"/>
          <w:highlight w:val="yellow"/>
        </w:rPr>
      </w:pPr>
    </w:p>
    <w:p w:rsidR="00CF11A3" w:rsidRDefault="00CF11A3">
      <w:pPr>
        <w:rPr>
          <w:sz w:val="36"/>
          <w:szCs w:val="36"/>
        </w:rPr>
      </w:pPr>
    </w:p>
    <w:p w:rsidR="00CF11A3" w:rsidRDefault="00547D54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US"/>
        </w:rPr>
        <w:drawing>
          <wp:inline distT="114300" distB="114300" distL="114300" distR="114300">
            <wp:extent cx="2328863" cy="13203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32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val="en-US"/>
        </w:rPr>
        <w:drawing>
          <wp:inline distT="114300" distB="114300" distL="114300" distR="114300">
            <wp:extent cx="1760637" cy="131817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637" cy="1318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u w:val="single"/>
          <w:lang w:val="en-US"/>
        </w:rPr>
        <w:drawing>
          <wp:inline distT="114300" distB="114300" distL="114300" distR="114300">
            <wp:extent cx="2370237" cy="1330463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237" cy="1330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11A3" w:rsidRDefault="00CF11A3">
      <w:pPr>
        <w:rPr>
          <w:b/>
          <w:sz w:val="24"/>
          <w:szCs w:val="24"/>
        </w:rPr>
      </w:pPr>
    </w:p>
    <w:p w:rsidR="00CF11A3" w:rsidRDefault="00547D54">
      <w:pPr>
        <w:rPr>
          <w:b/>
          <w:sz w:val="24"/>
          <w:szCs w:val="24"/>
        </w:rPr>
      </w:pPr>
      <w:r>
        <w:rPr>
          <w:b/>
          <w:sz w:val="24"/>
          <w:szCs w:val="24"/>
        </w:rPr>
        <w:t>Situation Room Guide on North Korea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Side One</w:t>
      </w:r>
    </w:p>
    <w:p w:rsidR="00CF11A3" w:rsidRDefault="00CF11A3">
      <w:pPr>
        <w:jc w:val="center"/>
        <w:rPr>
          <w:b/>
          <w:sz w:val="24"/>
          <w:szCs w:val="24"/>
          <w:u w:val="single"/>
        </w:rPr>
      </w:pPr>
    </w:p>
    <w:p w:rsidR="00CF11A3" w:rsidRDefault="00CF11A3">
      <w:pPr>
        <w:jc w:val="both"/>
        <w:rPr>
          <w:sz w:val="28"/>
          <w:szCs w:val="28"/>
        </w:rPr>
      </w:pPr>
    </w:p>
    <w:p w:rsidR="00CF11A3" w:rsidRDefault="00547D54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>Background and Directions:</w:t>
      </w:r>
    </w:p>
    <w:p w:rsidR="00CF11A3" w:rsidRDefault="00547D54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A country’s </w:t>
      </w:r>
      <w:r>
        <w:rPr>
          <w:b/>
          <w:sz w:val="28"/>
          <w:szCs w:val="28"/>
        </w:rPr>
        <w:t>foreign policy</w:t>
      </w:r>
      <w:r>
        <w:rPr>
          <w:sz w:val="28"/>
          <w:szCs w:val="28"/>
        </w:rPr>
        <w:t xml:space="preserve"> is a government’s strategy dealing with other nations. Using the checklist below, circle three foreign policy options that you feel the President should take in response to the nuclear threat of North Korea. </w:t>
      </w:r>
      <w:r>
        <w:rPr>
          <w:b/>
          <w:sz w:val="28"/>
          <w:szCs w:val="28"/>
        </w:rPr>
        <w:t>The goal is to resolve the situation as peacefu</w:t>
      </w:r>
      <w:r>
        <w:rPr>
          <w:b/>
          <w:sz w:val="28"/>
          <w:szCs w:val="28"/>
        </w:rPr>
        <w:t xml:space="preserve">lly as possible. </w:t>
      </w:r>
    </w:p>
    <w:p w:rsidR="00CF11A3" w:rsidRDefault="00CF11A3">
      <w:pPr>
        <w:rPr>
          <w:b/>
          <w:sz w:val="28"/>
          <w:szCs w:val="28"/>
          <w:u w:val="single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A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Talking tough and putting military pressure on North Korea</w:t>
      </w:r>
    </w:p>
    <w:p w:rsidR="00CF11A3" w:rsidRDefault="00547D5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It is important that North Korea knows that its actions won’t be tolerated. Given that, the United States should respond North Korea’s missile tests with threats of i</w:t>
      </w:r>
      <w:r>
        <w:rPr>
          <w:sz w:val="28"/>
          <w:szCs w:val="28"/>
        </w:rPr>
        <w:t>ts own, including military exercises in the region that are designed to intimidate.</w:t>
      </w:r>
    </w:p>
    <w:p w:rsidR="00CF11A3" w:rsidRDefault="00CF11A3">
      <w:pPr>
        <w:rPr>
          <w:b/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 to taking this action:</w:t>
      </w:r>
    </w:p>
    <w:p w:rsidR="00CF11A3" w:rsidRDefault="00547D54">
      <w:pPr>
        <w:numPr>
          <w:ilvl w:val="0"/>
          <w:numId w:val="4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Doing so puts pressure on North Korea to think twice about its actions.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Downsides and Risks of taking this action:</w:t>
      </w:r>
    </w:p>
    <w:p w:rsidR="00CF11A3" w:rsidRDefault="00547D54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Talking tough run</w:t>
      </w:r>
      <w:r>
        <w:rPr>
          <w:sz w:val="28"/>
          <w:szCs w:val="28"/>
        </w:rPr>
        <w:t xml:space="preserve">s the risk of actually </w:t>
      </w:r>
      <w:r>
        <w:rPr>
          <w:i/>
          <w:sz w:val="28"/>
          <w:szCs w:val="28"/>
        </w:rPr>
        <w:t>increasing</w:t>
      </w:r>
      <w:r>
        <w:rPr>
          <w:sz w:val="28"/>
          <w:szCs w:val="28"/>
        </w:rPr>
        <w:t xml:space="preserve"> the conflict, making it more likely that fighting might break out, with millions possibly killed.</w:t>
      </w:r>
    </w:p>
    <w:p w:rsidR="00CF11A3" w:rsidRDefault="00547D54">
      <w:pPr>
        <w:numPr>
          <w:ilvl w:val="0"/>
          <w:numId w:val="7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Talking tough will be used by North Korea as proof that the world is against it, which makes Kim Jong-un more appealing to h</w:t>
      </w:r>
      <w:r>
        <w:rPr>
          <w:sz w:val="28"/>
          <w:szCs w:val="28"/>
        </w:rPr>
        <w:t>is people, giving him more power.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F11A3" w:rsidRDefault="00CF11A3">
      <w:pPr>
        <w:rPr>
          <w:b/>
          <w:sz w:val="28"/>
          <w:szCs w:val="28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B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Using more Sanctions Against North Korea</w:t>
      </w:r>
    </w:p>
    <w:p w:rsidR="00CF11A3" w:rsidRDefault="00547D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>
        <w:rPr>
          <w:b/>
          <w:sz w:val="28"/>
          <w:szCs w:val="28"/>
        </w:rPr>
        <w:t>sanction</w:t>
      </w:r>
      <w:r>
        <w:rPr>
          <w:sz w:val="28"/>
          <w:szCs w:val="28"/>
        </w:rPr>
        <w:t xml:space="preserve"> is a penalty that other countries could impose upon North Korea to limit its participation in the world’s economy. By </w:t>
      </w:r>
      <w:r>
        <w:rPr>
          <w:b/>
          <w:sz w:val="28"/>
          <w:szCs w:val="28"/>
        </w:rPr>
        <w:t>sanctioning</w:t>
      </w:r>
      <w:r>
        <w:rPr>
          <w:sz w:val="28"/>
          <w:szCs w:val="28"/>
        </w:rPr>
        <w:t xml:space="preserve"> off its energy supply, trade, and money, the world could pressure North Korea to freeze its nuclear weapons programs. 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 to taking this action:</w:t>
      </w:r>
    </w:p>
    <w:p w:rsidR="00CF11A3" w:rsidRDefault="00547D54">
      <w:pPr>
        <w:numPr>
          <w:ilvl w:val="0"/>
          <w:numId w:val="4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What’s nice about this option is that it doesn’t involve military action, which in turn diminishes th</w:t>
      </w:r>
      <w:r>
        <w:rPr>
          <w:sz w:val="28"/>
          <w:szCs w:val="28"/>
        </w:rPr>
        <w:t>e chance of war.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Downsides and Risks of taking this action:</w:t>
      </w:r>
    </w:p>
    <w:p w:rsidR="00CF11A3" w:rsidRDefault="00547D54">
      <w:pPr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Sanctions have been used before on North Korea with limited results.</w:t>
      </w:r>
    </w:p>
    <w:p w:rsidR="00CF11A3" w:rsidRDefault="00547D54">
      <w:pPr>
        <w:numPr>
          <w:ilvl w:val="0"/>
          <w:numId w:val="2"/>
        </w:numPr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Some  say</w:t>
      </w:r>
      <w:proofErr w:type="gramEnd"/>
      <w:r>
        <w:rPr>
          <w:sz w:val="28"/>
          <w:szCs w:val="28"/>
        </w:rPr>
        <w:t xml:space="preserve"> that sanctions would hurt the North Korean people but not Mr. Kim.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4"/>
          <w:szCs w:val="24"/>
        </w:rPr>
        <w:t>Situation Room Guide on North Korea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</w:t>
      </w:r>
      <w:r>
        <w:rPr>
          <w:b/>
          <w:sz w:val="24"/>
          <w:szCs w:val="24"/>
        </w:rPr>
        <w:t xml:space="preserve">                                           Side Two</w:t>
      </w:r>
    </w:p>
    <w:p w:rsidR="00CF11A3" w:rsidRDefault="00CF11A3">
      <w:pPr>
        <w:rPr>
          <w:b/>
          <w:sz w:val="28"/>
          <w:szCs w:val="28"/>
        </w:rPr>
      </w:pPr>
    </w:p>
    <w:p w:rsidR="00CF11A3" w:rsidRDefault="00CF11A3">
      <w:pPr>
        <w:rPr>
          <w:b/>
          <w:sz w:val="28"/>
          <w:szCs w:val="28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C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Launching a Preemptive attack on North Korea</w:t>
      </w:r>
    </w:p>
    <w:p w:rsidR="00CF11A3" w:rsidRDefault="00547D54">
      <w:pPr>
        <w:jc w:val="both"/>
        <w:rPr>
          <w:sz w:val="28"/>
          <w:szCs w:val="28"/>
        </w:rPr>
      </w:pPr>
      <w:r>
        <w:rPr>
          <w:sz w:val="28"/>
          <w:szCs w:val="28"/>
        </w:rPr>
        <w:t>A “</w:t>
      </w:r>
      <w:r>
        <w:rPr>
          <w:b/>
          <w:sz w:val="28"/>
          <w:szCs w:val="28"/>
        </w:rPr>
        <w:t>Preemptive Strike</w:t>
      </w:r>
      <w:r>
        <w:rPr>
          <w:sz w:val="28"/>
          <w:szCs w:val="28"/>
        </w:rPr>
        <w:t xml:space="preserve">” is when one country attacks their enemy first to destroy their ability to make war.  Working with its allies and South Korea, the United States could use a preemptive strike to destroy some of North Korea’s weapon systems. 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Upsides to taking this ac</w:t>
      </w:r>
      <w:r>
        <w:rPr>
          <w:sz w:val="28"/>
          <w:szCs w:val="28"/>
          <w:u w:val="single"/>
        </w:rPr>
        <w:t xml:space="preserve">tion: </w:t>
      </w:r>
    </w:p>
    <w:p w:rsidR="00CF11A3" w:rsidRDefault="00547D54">
      <w:pPr>
        <w:numPr>
          <w:ilvl w:val="0"/>
          <w:numId w:val="8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These strikes could destroy many of North Korea’s weapons.</w:t>
      </w:r>
    </w:p>
    <w:p w:rsidR="00CF11A3" w:rsidRDefault="00547D54">
      <w:pPr>
        <w:numPr>
          <w:ilvl w:val="0"/>
          <w:numId w:val="8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Doing so sends a message to North Korea that the world will stand up to it.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Downside and Risks of taking this action:</w:t>
      </w:r>
    </w:p>
    <w:p w:rsidR="00CF11A3" w:rsidRDefault="00547D54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North Korea would probably respond immediately by using thousands o</w:t>
      </w:r>
      <w:r>
        <w:rPr>
          <w:sz w:val="28"/>
          <w:szCs w:val="28"/>
        </w:rPr>
        <w:t>f its conventional, chemical, and even nuclear weapons on South Korea’s capital of Seoul, potentially killing hundreds of thousands.</w:t>
      </w:r>
    </w:p>
    <w:p w:rsidR="00CF11A3" w:rsidRDefault="00547D54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Many of North Korea’s missiles are on mobile launch carriers, allowing them to be hid from attack, with many of its nuclear</w:t>
      </w:r>
      <w:r>
        <w:rPr>
          <w:sz w:val="28"/>
          <w:szCs w:val="28"/>
        </w:rPr>
        <w:t xml:space="preserve"> weapons buried deep underground.</w:t>
      </w:r>
    </w:p>
    <w:p w:rsidR="00CF11A3" w:rsidRDefault="00547D54">
      <w:pPr>
        <w:numPr>
          <w:ilvl w:val="0"/>
          <w:numId w:val="10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other words, </w:t>
      </w:r>
      <w:r>
        <w:rPr>
          <w:i/>
          <w:sz w:val="28"/>
          <w:szCs w:val="28"/>
        </w:rPr>
        <w:t xml:space="preserve">the </w:t>
      </w:r>
      <w:r>
        <w:rPr>
          <w:i/>
          <w:color w:val="111111"/>
          <w:sz w:val="27"/>
          <w:szCs w:val="27"/>
        </w:rPr>
        <w:t>odds of success for a preemptive attack are low</w:t>
      </w:r>
      <w:r>
        <w:rPr>
          <w:color w:val="111111"/>
          <w:sz w:val="27"/>
          <w:szCs w:val="27"/>
        </w:rPr>
        <w:t xml:space="preserve"> and the risk of North Korean retaliation is high.</w:t>
      </w:r>
    </w:p>
    <w:p w:rsidR="00CF11A3" w:rsidRDefault="00CF11A3">
      <w:pPr>
        <w:rPr>
          <w:sz w:val="28"/>
          <w:szCs w:val="28"/>
        </w:rPr>
      </w:pPr>
    </w:p>
    <w:p w:rsidR="00CF11A3" w:rsidRDefault="00CF11A3">
      <w:pPr>
        <w:rPr>
          <w:b/>
          <w:sz w:val="28"/>
          <w:szCs w:val="28"/>
          <w:u w:val="single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D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Trying to Intercept and destroy North Korea’s missiles</w:t>
      </w:r>
    </w:p>
    <w:p w:rsidR="00CF11A3" w:rsidRDefault="00547D54">
      <w:pPr>
        <w:jc w:val="both"/>
        <w:rPr>
          <w:sz w:val="28"/>
          <w:szCs w:val="28"/>
        </w:rPr>
      </w:pPr>
      <w:r>
        <w:rPr>
          <w:sz w:val="28"/>
          <w:szCs w:val="28"/>
        </w:rPr>
        <w:t>Using its own missile defense networks in the Pacific, the United States and South Korea could shoot down one of North Korea’s test missiles in mid-flight.</w:t>
      </w:r>
    </w:p>
    <w:p w:rsidR="00CF11A3" w:rsidRDefault="00CF11A3">
      <w:pPr>
        <w:jc w:val="both"/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 to taking this action:</w:t>
      </w:r>
    </w:p>
    <w:p w:rsidR="00CF11A3" w:rsidRDefault="00547D54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Shooting down one of North Korea’s test missiles would send a mes</w:t>
      </w:r>
      <w:r>
        <w:rPr>
          <w:sz w:val="28"/>
          <w:szCs w:val="28"/>
        </w:rPr>
        <w:t>sage to them that their power is limited, forcing them to live peacefully.</w:t>
      </w:r>
    </w:p>
    <w:p w:rsidR="00CF11A3" w:rsidRDefault="00547D54">
      <w:pPr>
        <w:numPr>
          <w:ilvl w:val="0"/>
          <w:numId w:val="6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Doing so would also put more pressure for North Korea to spend money on their military, which in turn might ultimately bankrupt them.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</w:rPr>
      </w:pPr>
      <w:r>
        <w:rPr>
          <w:sz w:val="28"/>
          <w:szCs w:val="28"/>
          <w:u w:val="single"/>
        </w:rPr>
        <w:t>The Downsides and Risks of taking this action:</w:t>
      </w:r>
    </w:p>
    <w:p w:rsidR="00CF11A3" w:rsidRDefault="00547D54">
      <w:pPr>
        <w:numPr>
          <w:ilvl w:val="0"/>
          <w:numId w:val="5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While the technology to shoot down a missile is there, experts agree that it would be a “50/50” shot. </w:t>
      </w:r>
    </w:p>
    <w:p w:rsidR="00CF11A3" w:rsidRDefault="00547D54">
      <w:pPr>
        <w:numPr>
          <w:ilvl w:val="0"/>
          <w:numId w:val="5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Also, if the shoot-down failed, it might inspire Kim to test more missiles and to be more aggressive, thinking that the U.S. wouldn’t be able to respond</w:t>
      </w:r>
      <w:r>
        <w:rPr>
          <w:sz w:val="28"/>
          <w:szCs w:val="28"/>
        </w:rPr>
        <w:t>.</w:t>
      </w:r>
    </w:p>
    <w:p w:rsidR="00CF11A3" w:rsidRDefault="00547D54">
      <w:pPr>
        <w:rPr>
          <w:b/>
          <w:sz w:val="28"/>
          <w:szCs w:val="28"/>
          <w:u w:val="single"/>
        </w:rPr>
      </w:pPr>
      <w:r>
        <w:rPr>
          <w:b/>
          <w:sz w:val="24"/>
          <w:szCs w:val="24"/>
        </w:rPr>
        <w:t>Situation Room Guide on North Korea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Side Three</w:t>
      </w:r>
    </w:p>
    <w:p w:rsidR="00CF11A3" w:rsidRDefault="00CF11A3">
      <w:pPr>
        <w:rPr>
          <w:b/>
          <w:sz w:val="28"/>
          <w:szCs w:val="28"/>
          <w:u w:val="single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E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Monitoring, Deterring, and Not Overreacting to the Situation</w:t>
      </w:r>
    </w:p>
    <w:p w:rsidR="00CF11A3" w:rsidRDefault="00547D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To </w:t>
      </w:r>
      <w:r>
        <w:rPr>
          <w:b/>
          <w:sz w:val="28"/>
          <w:szCs w:val="28"/>
        </w:rPr>
        <w:t>deter</w:t>
      </w:r>
      <w:r>
        <w:rPr>
          <w:sz w:val="28"/>
          <w:szCs w:val="28"/>
        </w:rPr>
        <w:t xml:space="preserve"> means to prevent something from happening by force. Many believe that North </w:t>
      </w:r>
      <w:r>
        <w:rPr>
          <w:sz w:val="28"/>
          <w:szCs w:val="28"/>
        </w:rPr>
        <w:t xml:space="preserve">Korea knows that if it uses its nuclear weapons, it will be immediately destroyed by the United States.  This concept--known as </w:t>
      </w:r>
      <w:r>
        <w:rPr>
          <w:b/>
          <w:sz w:val="28"/>
          <w:szCs w:val="28"/>
        </w:rPr>
        <w:t>deterrence-</w:t>
      </w:r>
      <w:r>
        <w:rPr>
          <w:sz w:val="28"/>
          <w:szCs w:val="28"/>
        </w:rPr>
        <w:t xml:space="preserve">-might be a preferable option to war. </w:t>
      </w:r>
    </w:p>
    <w:p w:rsidR="00CF11A3" w:rsidRDefault="00CF11A3">
      <w:pPr>
        <w:jc w:val="both"/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 to taking this action:</w:t>
      </w:r>
    </w:p>
    <w:p w:rsidR="00CF11A3" w:rsidRDefault="00547D54">
      <w:pPr>
        <w:numPr>
          <w:ilvl w:val="0"/>
          <w:numId w:val="1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Many observers think that Kim Jon-un loves </w:t>
      </w:r>
      <w:r>
        <w:rPr>
          <w:sz w:val="28"/>
          <w:szCs w:val="28"/>
        </w:rPr>
        <w:t>the world’s attention and has no real interest in using his weapons, knowing that if he did, his country would be attacked and that he would likely lose power.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Downsides and Risks of taking this action:</w:t>
      </w:r>
    </w:p>
    <w:p w:rsidR="00CF11A3" w:rsidRDefault="00547D54">
      <w:pPr>
        <w:numPr>
          <w:ilvl w:val="0"/>
          <w:numId w:val="13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If current trends continue, North Korea will have the technology to send a nuclear bomb to any city in the United States, threatening civilization everywhere.</w:t>
      </w:r>
    </w:p>
    <w:p w:rsidR="00CF11A3" w:rsidRDefault="00CF11A3">
      <w:pPr>
        <w:rPr>
          <w:sz w:val="28"/>
          <w:szCs w:val="28"/>
          <w:u w:val="single"/>
        </w:rPr>
      </w:pPr>
    </w:p>
    <w:p w:rsidR="00CF11A3" w:rsidRDefault="00CF11A3">
      <w:pPr>
        <w:rPr>
          <w:b/>
          <w:sz w:val="28"/>
          <w:szCs w:val="28"/>
          <w:u w:val="single"/>
        </w:rPr>
      </w:pPr>
    </w:p>
    <w:p w:rsidR="00CF11A3" w:rsidRDefault="00547D5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F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Pressuring China to cut off North Korea’s energy supply</w:t>
      </w:r>
    </w:p>
    <w:p w:rsidR="00CF11A3" w:rsidRDefault="00547D54">
      <w:pPr>
        <w:jc w:val="both"/>
        <w:rPr>
          <w:sz w:val="28"/>
          <w:szCs w:val="28"/>
        </w:rPr>
      </w:pPr>
      <w:r>
        <w:rPr>
          <w:sz w:val="30"/>
          <w:szCs w:val="30"/>
        </w:rPr>
        <w:t xml:space="preserve">China is North Korea’s most important ally, biggest trading partner, and main source of food and energy, including 80% of its coal. If China cut off energy supplies to North Korea, it might force Kim to limit his missile tests and to live peacefully.  The </w:t>
      </w:r>
      <w:r>
        <w:rPr>
          <w:sz w:val="30"/>
          <w:szCs w:val="30"/>
        </w:rPr>
        <w:t>United States could put heavy fines on Chinese banks to force them to apply this pressure.</w:t>
      </w:r>
    </w:p>
    <w:p w:rsidR="00CF11A3" w:rsidRDefault="00CF11A3">
      <w:pPr>
        <w:rPr>
          <w:sz w:val="28"/>
          <w:szCs w:val="28"/>
          <w:u w:val="single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 to taking this action:</w:t>
      </w:r>
    </w:p>
    <w:p w:rsidR="00CF11A3" w:rsidRDefault="00547D54">
      <w:pPr>
        <w:numPr>
          <w:ilvl w:val="0"/>
          <w:numId w:val="4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These type of actions would put a great deal of pressure on Kim Jon Un, forcing him to limit his military actions and live in peac</w:t>
      </w:r>
      <w:r>
        <w:rPr>
          <w:sz w:val="28"/>
          <w:szCs w:val="28"/>
        </w:rPr>
        <w:t>e.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Downsides and Risks of taking this action:</w:t>
      </w:r>
    </w:p>
    <w:p w:rsidR="00CF11A3" w:rsidRDefault="00547D54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Putting pressure on China might be very difficult. They have no interest in North Korea getting weaker, as it might result in millions of refugees crossing into China--as well as the U.S. expanding its pow</w:t>
      </w:r>
      <w:r>
        <w:rPr>
          <w:sz w:val="28"/>
          <w:szCs w:val="28"/>
        </w:rPr>
        <w:t>er on China’s doorstep.</w:t>
      </w:r>
    </w:p>
    <w:p w:rsidR="00CF11A3" w:rsidRDefault="00547D54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Cutting off North Korea’s fuel might just hurt its people--and not those in charge. It might also back Kim into a corner, making him more likely to use its weapons.</w:t>
      </w:r>
    </w:p>
    <w:p w:rsidR="00CF11A3" w:rsidRDefault="00CF11A3">
      <w:pPr>
        <w:rPr>
          <w:sz w:val="28"/>
          <w:szCs w:val="28"/>
          <w:u w:val="single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b/>
          <w:sz w:val="24"/>
          <w:szCs w:val="24"/>
        </w:rPr>
        <w:t>Situation Room Guide on North Korea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</w:t>
      </w:r>
      <w:r>
        <w:rPr>
          <w:b/>
          <w:sz w:val="24"/>
          <w:szCs w:val="24"/>
        </w:rPr>
        <w:t xml:space="preserve">                    Side Four</w:t>
      </w:r>
    </w:p>
    <w:p w:rsidR="00CF11A3" w:rsidRDefault="00CF11A3">
      <w:pPr>
        <w:rPr>
          <w:sz w:val="28"/>
          <w:szCs w:val="28"/>
          <w:u w:val="single"/>
        </w:rPr>
      </w:pPr>
    </w:p>
    <w:p w:rsidR="00CF11A3" w:rsidRDefault="00CF11A3">
      <w:pPr>
        <w:rPr>
          <w:b/>
          <w:sz w:val="28"/>
          <w:szCs w:val="28"/>
          <w:u w:val="single"/>
        </w:rPr>
      </w:pPr>
    </w:p>
    <w:p w:rsidR="00CF11A3" w:rsidRDefault="00547D5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Option G: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Using all forms of diplomacy and incentives</w:t>
      </w:r>
    </w:p>
    <w:p w:rsidR="00CF11A3" w:rsidRDefault="00547D54">
      <w:pPr>
        <w:jc w:val="both"/>
        <w:rPr>
          <w:color w:val="101010"/>
          <w:sz w:val="28"/>
          <w:szCs w:val="28"/>
        </w:rPr>
      </w:pPr>
      <w:r>
        <w:rPr>
          <w:b/>
          <w:color w:val="101010"/>
          <w:sz w:val="28"/>
          <w:szCs w:val="28"/>
        </w:rPr>
        <w:t>Diplomacy</w:t>
      </w:r>
      <w:r>
        <w:rPr>
          <w:color w:val="101010"/>
          <w:sz w:val="28"/>
          <w:szCs w:val="28"/>
        </w:rPr>
        <w:t xml:space="preserve"> is the art of dealing with international issues </w:t>
      </w:r>
      <w:r>
        <w:rPr>
          <w:b/>
          <w:i/>
          <w:color w:val="101010"/>
          <w:sz w:val="28"/>
          <w:szCs w:val="28"/>
        </w:rPr>
        <w:t>without</w:t>
      </w:r>
      <w:r>
        <w:rPr>
          <w:color w:val="101010"/>
          <w:sz w:val="28"/>
          <w:szCs w:val="28"/>
        </w:rPr>
        <w:t xml:space="preserve"> the use of force. Diplomatic measures involve using money, negotiating political deals, or signing tre</w:t>
      </w:r>
      <w:r>
        <w:rPr>
          <w:color w:val="101010"/>
          <w:sz w:val="28"/>
          <w:szCs w:val="28"/>
        </w:rPr>
        <w:t xml:space="preserve">aties. In other words, the U.S. could use diplomacy by ending the </w:t>
      </w:r>
      <w:r>
        <w:rPr>
          <w:b/>
          <w:color w:val="101010"/>
          <w:sz w:val="28"/>
          <w:szCs w:val="28"/>
        </w:rPr>
        <w:t>sanctions</w:t>
      </w:r>
      <w:r>
        <w:rPr>
          <w:color w:val="101010"/>
          <w:sz w:val="28"/>
          <w:szCs w:val="28"/>
        </w:rPr>
        <w:t xml:space="preserve"> against North Korea so that it freezes its nuclear tests.  Kim might like this, as it would keep him safely in power.</w:t>
      </w:r>
    </w:p>
    <w:p w:rsidR="00CF11A3" w:rsidRDefault="00CF11A3">
      <w:pPr>
        <w:jc w:val="both"/>
        <w:rPr>
          <w:color w:val="101010"/>
          <w:sz w:val="28"/>
          <w:szCs w:val="28"/>
        </w:rPr>
      </w:pPr>
    </w:p>
    <w:p w:rsidR="00CF11A3" w:rsidRDefault="00547D5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The Upside to taking this action:</w:t>
      </w:r>
    </w:p>
    <w:p w:rsidR="00CF11A3" w:rsidRDefault="00547D54">
      <w:pPr>
        <w:numPr>
          <w:ilvl w:val="0"/>
          <w:numId w:val="4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Talking with North Korea wo</w:t>
      </w:r>
      <w:r>
        <w:rPr>
          <w:sz w:val="28"/>
          <w:szCs w:val="28"/>
        </w:rPr>
        <w:t>uld be better than the alternative of fighting, which could kill hundreds of thousands, if not more.</w:t>
      </w:r>
    </w:p>
    <w:p w:rsidR="00CF11A3" w:rsidRDefault="00547D54">
      <w:pPr>
        <w:numPr>
          <w:ilvl w:val="0"/>
          <w:numId w:val="4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The world might have to live with a nuclear North Korea to prevent war.</w:t>
      </w: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rPr>
          <w:color w:val="101010"/>
          <w:sz w:val="28"/>
          <w:szCs w:val="28"/>
        </w:rPr>
      </w:pPr>
      <w:r>
        <w:rPr>
          <w:sz w:val="28"/>
          <w:szCs w:val="28"/>
          <w:u w:val="single"/>
        </w:rPr>
        <w:t>The Downsides and Risks of taking this action:</w:t>
      </w:r>
    </w:p>
    <w:p w:rsidR="00CF11A3" w:rsidRDefault="00547D54">
      <w:pPr>
        <w:numPr>
          <w:ilvl w:val="0"/>
          <w:numId w:val="1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North Korea might use the talks as </w:t>
      </w:r>
      <w:r>
        <w:rPr>
          <w:sz w:val="28"/>
          <w:szCs w:val="28"/>
        </w:rPr>
        <w:t>a means of stalling and manipulating others.</w:t>
      </w:r>
    </w:p>
    <w:p w:rsidR="00CF11A3" w:rsidRDefault="00CF11A3">
      <w:pPr>
        <w:rPr>
          <w:sz w:val="28"/>
          <w:szCs w:val="28"/>
        </w:rPr>
      </w:pPr>
    </w:p>
    <w:p w:rsidR="00CF11A3" w:rsidRDefault="00CF11A3">
      <w:pPr>
        <w:jc w:val="both"/>
        <w:rPr>
          <w:b/>
          <w:sz w:val="28"/>
          <w:szCs w:val="28"/>
          <w:u w:val="single"/>
        </w:rPr>
      </w:pPr>
    </w:p>
    <w:p w:rsidR="00CF11A3" w:rsidRDefault="00547D54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Summary and Next Steps:</w:t>
      </w:r>
      <w:r>
        <w:rPr>
          <w:sz w:val="28"/>
          <w:szCs w:val="28"/>
        </w:rPr>
        <w:t xml:space="preserve">  </w:t>
      </w:r>
    </w:p>
    <w:p w:rsidR="00CF11A3" w:rsidRDefault="00547D54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Based upon what you just read, </w:t>
      </w:r>
      <w:r>
        <w:rPr>
          <w:b/>
          <w:i/>
          <w:sz w:val="28"/>
          <w:szCs w:val="28"/>
        </w:rPr>
        <w:t>please circle three of the options below that you feel would be the best response to a nuclear North Korea:</w:t>
      </w:r>
    </w:p>
    <w:p w:rsidR="00CF11A3" w:rsidRDefault="00CF11A3">
      <w:pPr>
        <w:jc w:val="both"/>
        <w:rPr>
          <w:sz w:val="28"/>
          <w:szCs w:val="28"/>
        </w:rPr>
      </w:pPr>
    </w:p>
    <w:p w:rsidR="00CF11A3" w:rsidRDefault="00547D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Talking tough and putting military pressure on North Korea</w:t>
      </w:r>
    </w:p>
    <w:p w:rsidR="00CF11A3" w:rsidRDefault="00547D54">
      <w:pPr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Using more Sanctions Against North Korea</w:t>
      </w:r>
    </w:p>
    <w:p w:rsidR="00CF11A3" w:rsidRDefault="00547D54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Launching a Preemptive attack on North Korea</w:t>
      </w:r>
    </w:p>
    <w:p w:rsidR="00CF11A3" w:rsidRDefault="00547D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Trying to Intercept and destroy North Korea’s missiles</w:t>
      </w:r>
    </w:p>
    <w:p w:rsidR="00CF11A3" w:rsidRDefault="00547D54">
      <w:pPr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Monitoring, Deterring, and not Overreacting to the Situa</w:t>
      </w:r>
      <w:r>
        <w:rPr>
          <w:sz w:val="28"/>
          <w:szCs w:val="28"/>
        </w:rPr>
        <w:t>tion</w:t>
      </w:r>
    </w:p>
    <w:p w:rsidR="00CF11A3" w:rsidRDefault="00547D54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Putting pressure on China to cut off North Korea’s energy supply</w:t>
      </w:r>
    </w:p>
    <w:p w:rsidR="00CF11A3" w:rsidRDefault="00547D5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Using all forms of diplomacy and incentives</w:t>
      </w:r>
    </w:p>
    <w:p w:rsidR="00CF11A3" w:rsidRDefault="00CF11A3">
      <w:pPr>
        <w:rPr>
          <w:sz w:val="28"/>
          <w:szCs w:val="28"/>
        </w:rPr>
      </w:pP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For Reflection:</w:t>
      </w:r>
    </w:p>
    <w:p w:rsidR="00CF11A3" w:rsidRDefault="00547D54">
      <w:pPr>
        <w:jc w:val="center"/>
        <w:rPr>
          <w:sz w:val="28"/>
          <w:szCs w:val="28"/>
        </w:rPr>
      </w:pPr>
      <w:r>
        <w:rPr>
          <w:sz w:val="28"/>
          <w:szCs w:val="28"/>
        </w:rPr>
        <w:t>What are the upsides to your choice of action--and the potential downsides?</w:t>
      </w:r>
    </w:p>
    <w:p w:rsidR="00CF11A3" w:rsidRDefault="00CF11A3">
      <w:pPr>
        <w:rPr>
          <w:sz w:val="28"/>
          <w:szCs w:val="28"/>
        </w:rPr>
      </w:pPr>
    </w:p>
    <w:p w:rsidR="00CF11A3" w:rsidRDefault="00CF11A3">
      <w:pPr>
        <w:rPr>
          <w:sz w:val="28"/>
          <w:szCs w:val="28"/>
        </w:rPr>
      </w:pPr>
    </w:p>
    <w:p w:rsidR="00CF11A3" w:rsidRDefault="00CF11A3">
      <w:pPr>
        <w:rPr>
          <w:sz w:val="28"/>
          <w:szCs w:val="28"/>
        </w:rPr>
      </w:pPr>
    </w:p>
    <w:p w:rsidR="00CF11A3" w:rsidRDefault="00547D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11A3" w:rsidRDefault="00547D54">
      <w:pPr>
        <w:rPr>
          <w:sz w:val="24"/>
          <w:szCs w:val="24"/>
        </w:rPr>
      </w:pPr>
      <w:r>
        <w:rPr>
          <w:b/>
          <w:sz w:val="24"/>
          <w:szCs w:val="24"/>
        </w:rPr>
        <w:t>Situation Room Guide on North Korea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  <w:r>
        <w:rPr>
          <w:b/>
          <w:sz w:val="24"/>
          <w:szCs w:val="24"/>
        </w:rPr>
        <w:t xml:space="preserve">                                           Side Five</w:t>
      </w:r>
    </w:p>
    <w:p w:rsidR="00CF11A3" w:rsidRDefault="00CF11A3">
      <w:pPr>
        <w:jc w:val="both"/>
        <w:rPr>
          <w:sz w:val="24"/>
          <w:szCs w:val="24"/>
        </w:rPr>
      </w:pPr>
    </w:p>
    <w:p w:rsidR="00CF11A3" w:rsidRDefault="00CF11A3">
      <w:pPr>
        <w:jc w:val="both"/>
        <w:rPr>
          <w:b/>
          <w:sz w:val="24"/>
          <w:szCs w:val="24"/>
          <w:u w:val="single"/>
        </w:rPr>
      </w:pPr>
    </w:p>
    <w:p w:rsidR="00CF11A3" w:rsidRDefault="00547D54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Homework:</w:t>
      </w:r>
      <w:r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Processing what you learned from today’s class</w:t>
      </w:r>
    </w:p>
    <w:p w:rsidR="00CF11A3" w:rsidRDefault="00547D5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CF11A3" w:rsidRDefault="00547D5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295900" cy="322897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1800" b="103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11A3" w:rsidRDefault="00CF11A3">
      <w:pPr>
        <w:jc w:val="both"/>
        <w:rPr>
          <w:sz w:val="24"/>
          <w:szCs w:val="24"/>
        </w:rPr>
      </w:pPr>
    </w:p>
    <w:p w:rsidR="00CF11A3" w:rsidRDefault="00CF11A3">
      <w:pPr>
        <w:jc w:val="both"/>
        <w:rPr>
          <w:sz w:val="24"/>
          <w:szCs w:val="24"/>
        </w:rPr>
      </w:pPr>
    </w:p>
    <w:p w:rsidR="00CF11A3" w:rsidRDefault="00547D54">
      <w:pPr>
        <w:numPr>
          <w:ilvl w:val="0"/>
          <w:numId w:val="14"/>
        </w:numPr>
        <w:spacing w:line="48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Name the capital of South Korea: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</w:t>
      </w:r>
    </w:p>
    <w:p w:rsidR="00CF11A3" w:rsidRDefault="00547D54">
      <w:pPr>
        <w:numPr>
          <w:ilvl w:val="0"/>
          <w:numId w:val="14"/>
        </w:numPr>
        <w:spacing w:line="48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Name the capital of North Korea: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___________________________________________</w:t>
      </w:r>
    </w:p>
    <w:p w:rsidR="00CF11A3" w:rsidRDefault="00547D54">
      <w:pPr>
        <w:numPr>
          <w:ilvl w:val="0"/>
          <w:numId w:val="14"/>
        </w:numPr>
        <w:spacing w:line="48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Name three other countries in the region: __________________________________________</w:t>
      </w:r>
    </w:p>
    <w:p w:rsidR="00CF11A3" w:rsidRDefault="00547D54">
      <w:pPr>
        <w:numPr>
          <w:ilvl w:val="0"/>
          <w:numId w:val="14"/>
        </w:numPr>
        <w:spacing w:line="48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Who is the leader of North Korea?</w:t>
      </w:r>
      <w:r>
        <w:rPr>
          <w:sz w:val="24"/>
          <w:szCs w:val="24"/>
        </w:rPr>
        <w:tab/>
        <w:t>___________________________________________</w:t>
      </w:r>
    </w:p>
    <w:p w:rsidR="00CF11A3" w:rsidRDefault="00547D54">
      <w:pPr>
        <w:numPr>
          <w:ilvl w:val="0"/>
          <w:numId w:val="14"/>
        </w:numPr>
        <w:spacing w:line="48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If you were the President’s adviser, what actions</w:t>
      </w:r>
      <w:r>
        <w:rPr>
          <w:sz w:val="24"/>
          <w:szCs w:val="24"/>
        </w:rPr>
        <w:t xml:space="preserve"> would you recommend he takes to respond to North Korea? What downsides are connected with the options you’re suggesting?</w:t>
      </w:r>
    </w:p>
    <w:p w:rsidR="00CF11A3" w:rsidRDefault="00547D54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CF11A3" w:rsidRDefault="00547D54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  <w:r>
        <w:rPr>
          <w:sz w:val="24"/>
          <w:szCs w:val="24"/>
        </w:rPr>
        <w:t>_______________</w:t>
      </w:r>
    </w:p>
    <w:p w:rsidR="00CF11A3" w:rsidRDefault="00547D54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CF11A3" w:rsidRDefault="00547D54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CF11A3" w:rsidRDefault="00547D54">
      <w:pPr>
        <w:spacing w:line="48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CF11A3" w:rsidRDefault="00CF11A3">
      <w:pPr>
        <w:rPr>
          <w:sz w:val="36"/>
          <w:szCs w:val="36"/>
        </w:rPr>
      </w:pPr>
    </w:p>
    <w:sectPr w:rsidR="00CF11A3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1C57"/>
    <w:multiLevelType w:val="multilevel"/>
    <w:tmpl w:val="D71CD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911E63"/>
    <w:multiLevelType w:val="multilevel"/>
    <w:tmpl w:val="CF744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10010B"/>
    <w:multiLevelType w:val="multilevel"/>
    <w:tmpl w:val="6936B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421B31"/>
    <w:multiLevelType w:val="multilevel"/>
    <w:tmpl w:val="AF54CA4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CF6531"/>
    <w:multiLevelType w:val="multilevel"/>
    <w:tmpl w:val="A8540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1436BC"/>
    <w:multiLevelType w:val="multilevel"/>
    <w:tmpl w:val="2AB00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843F84"/>
    <w:multiLevelType w:val="multilevel"/>
    <w:tmpl w:val="E258F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09144E"/>
    <w:multiLevelType w:val="multilevel"/>
    <w:tmpl w:val="75A25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AA372F"/>
    <w:multiLevelType w:val="multilevel"/>
    <w:tmpl w:val="66F05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BD3235"/>
    <w:multiLevelType w:val="multilevel"/>
    <w:tmpl w:val="CE181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3D7525"/>
    <w:multiLevelType w:val="multilevel"/>
    <w:tmpl w:val="A7E47D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3C26884"/>
    <w:multiLevelType w:val="multilevel"/>
    <w:tmpl w:val="AF3C2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152320C"/>
    <w:multiLevelType w:val="multilevel"/>
    <w:tmpl w:val="7FDEF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476613"/>
    <w:multiLevelType w:val="multilevel"/>
    <w:tmpl w:val="661A7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11"/>
  </w:num>
  <w:num w:numId="7">
    <w:abstractNumId w:val="1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A3"/>
    <w:rsid w:val="00547D54"/>
    <w:rsid w:val="00CF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103D3-6561-4186-807C-6572D2FA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149E7FB4</Template>
  <TotalTime>0</TotalTime>
  <Pages>6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Beiter, Andrew</dc:creator>
  <cp:lastModifiedBy>Beiter, Andrew</cp:lastModifiedBy>
  <cp:revision>2</cp:revision>
  <dcterms:created xsi:type="dcterms:W3CDTF">2017-09-20T11:14:00Z</dcterms:created>
  <dcterms:modified xsi:type="dcterms:W3CDTF">2017-09-20T11:14:00Z</dcterms:modified>
</cp:coreProperties>
</file>